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2CF" w:rsidRPr="00A91934" w:rsidRDefault="0016412C">
      <w:pPr>
        <w:rPr>
          <w:rFonts w:cs="Arial"/>
        </w:rPr>
      </w:pPr>
      <w:r w:rsidRPr="00A91934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261BA2FE" wp14:editId="0D48B295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9193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38F7BC78" wp14:editId="1306263B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364990" cy="2722245"/>
                <wp:effectExtent l="0" t="0" r="0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990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30260" w:rsidRPr="00330260" w:rsidRDefault="00330260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 w:rsidRPr="00330260">
                              <w:rPr>
                                <w:sz w:val="44"/>
                              </w:rPr>
                              <w:t>Anexo I:</w:t>
                            </w:r>
                          </w:p>
                          <w:p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201</w:t>
                            </w:r>
                            <w:r w:rsidR="008140CC">
                              <w:rPr>
                                <w:b w:val="0"/>
                              </w:rPr>
                              <w:t>9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 w:rsidR="008140CC">
                              <w:rPr>
                                <w:b w:val="0"/>
                              </w:rPr>
                              <w:t>20</w:t>
                            </w: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Autoinforme del Profesorado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BC78" id="Rectangle 82" o:spid="_x0000_s1026" style="position:absolute;margin-left:-.85pt;margin-top:362.55pt;width:343.7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" o:allowincell="f" fillcolor="#c2002f" stroked="f">
                <v:textbox inset="15mm,10mm,15mm,10mm">
                  <w:txbxContent>
                    <w:p w:rsidR="00330260" w:rsidRPr="00330260" w:rsidRDefault="00330260" w:rsidP="009422CF">
                      <w:pPr>
                        <w:pStyle w:val="PortadaTtulo"/>
                        <w:rPr>
                          <w:sz w:val="44"/>
                        </w:rPr>
                      </w:pPr>
                      <w:r w:rsidRPr="00330260">
                        <w:rPr>
                          <w:sz w:val="44"/>
                        </w:rPr>
                        <w:t>Anexo I:</w:t>
                      </w:r>
                    </w:p>
                    <w:p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201</w:t>
                      </w:r>
                      <w:r w:rsidR="008140CC">
                        <w:rPr>
                          <w:b w:val="0"/>
                        </w:rPr>
                        <w:t>9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 w:rsidR="008140CC">
                        <w:rPr>
                          <w:b w:val="0"/>
                        </w:rPr>
                        <w:t>20</w:t>
                      </w: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Autoinforme del Profesorado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:rsidR="001D0EBC" w:rsidRPr="00A91934" w:rsidRDefault="00AF19DA">
          <w:pPr>
            <w:rPr>
              <w:rFonts w:cs="Arial"/>
            </w:rPr>
          </w:pPr>
          <w:r w:rsidRPr="00A91934">
            <w:rPr>
              <w:rFonts w:cs="Arial"/>
            </w:rPr>
            <w:t xml:space="preserve">  </w:t>
          </w:r>
        </w:p>
        <w:p w:rsidR="001D0EBC" w:rsidRPr="00A91934" w:rsidRDefault="001D0EBC">
          <w:pPr>
            <w:rPr>
              <w:rFonts w:cs="Arial"/>
            </w:rPr>
          </w:pPr>
        </w:p>
        <w:p w:rsidR="00017438" w:rsidRPr="00A91934" w:rsidRDefault="00F92EB3" w:rsidP="00893364">
          <w:pPr>
            <w:pStyle w:val="TDC3"/>
            <w:rPr>
              <w:rFonts w:cs="Arial"/>
              <w:noProof/>
              <w:highlight w:val="yellow"/>
            </w:rPr>
            <w:sectPr w:rsidR="00017438" w:rsidRPr="00A91934" w:rsidSect="000C3EB0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A91934">
            <w:rPr>
              <w:rFonts w:cs="Arial"/>
              <w:noProof/>
            </w:rPr>
            <w:drawing>
              <wp:anchor distT="0" distB="0" distL="114300" distR="114300" simplePos="0" relativeHeight="251674624" behindDoc="0" locked="0" layoutInCell="1" allowOverlap="1" wp14:anchorId="1A1A8F3D" wp14:editId="07F5E072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91934">
            <w:rPr>
              <w:rFonts w:cs="Arial"/>
            </w:rPr>
            <w:t xml:space="preserve"> </w:t>
          </w:r>
          <w:r w:rsidR="009422CF" w:rsidRPr="00A91934">
            <w:rPr>
              <w:rFonts w:cs="Arial"/>
            </w:rPr>
            <w:t xml:space="preserve"> </w:t>
          </w:r>
          <w:r w:rsidR="004B7F34" w:rsidRPr="00A91934">
            <w:rPr>
              <w:rFonts w:cs="Arial"/>
            </w:rPr>
            <w:t xml:space="preserve"> </w:t>
          </w:r>
          <w:r w:rsidR="001D0EBC" w:rsidRPr="00A91934">
            <w:rPr>
              <w:rFonts w:cs="Arial"/>
            </w:rPr>
            <w:br w:type="page"/>
          </w:r>
        </w:p>
      </w:sdtContent>
    </w:sdt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INDICACIONES: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bookmarkStart w:id="0" w:name="_Toc294966188"/>
      <w:r w:rsidRPr="00A91934">
        <w:rPr>
          <w:rFonts w:cs="Arial"/>
          <w:sz w:val="22"/>
        </w:rPr>
        <w:t xml:space="preserve">El modelo de evaluación docente Nebrija, aprobado por ANECA y ACAP en el año 2008 y certificado por Fundación para el Conocimiento Madri+d en el año 2016, se estructura en tres dimensiones: </w:t>
      </w:r>
      <w:r w:rsidRPr="00A91934">
        <w:rPr>
          <w:rFonts w:cs="Arial"/>
          <w:b/>
          <w:sz w:val="22"/>
        </w:rPr>
        <w:t>planificación</w:t>
      </w:r>
      <w:r w:rsidRPr="00A91934">
        <w:rPr>
          <w:rFonts w:cs="Arial"/>
          <w:sz w:val="22"/>
        </w:rPr>
        <w:t xml:space="preserve">, </w:t>
      </w:r>
      <w:r w:rsidRPr="00A91934">
        <w:rPr>
          <w:rFonts w:cs="Arial"/>
          <w:b/>
          <w:sz w:val="22"/>
        </w:rPr>
        <w:t>desarrollo</w:t>
      </w:r>
      <w:r w:rsidRPr="00A91934">
        <w:rPr>
          <w:rFonts w:cs="Arial"/>
          <w:sz w:val="22"/>
        </w:rPr>
        <w:t xml:space="preserve"> y </w:t>
      </w:r>
      <w:r w:rsidRPr="00A91934">
        <w:rPr>
          <w:rFonts w:cs="Arial"/>
          <w:b/>
          <w:sz w:val="22"/>
        </w:rPr>
        <w:t xml:space="preserve">resultados </w:t>
      </w:r>
      <w:r w:rsidRPr="00A91934">
        <w:rPr>
          <w:rFonts w:cs="Arial"/>
          <w:sz w:val="22"/>
        </w:rPr>
        <w:t>de la docencia.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</w:t>
      </w:r>
      <w:r w:rsidR="00434A4E" w:rsidRPr="00A91934">
        <w:rPr>
          <w:rFonts w:cs="Arial"/>
          <w:sz w:val="22"/>
        </w:rPr>
        <w:t>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Planificación (30%) se refiere a aquellas acciones referidas a la organización y la coordinación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Desarrollo (40%) apela a la calidad de los procesos de enseñanza – aprendizaje que han realizado los estudiantes.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Finalmente, la dimensión Resultados (30</w:t>
      </w:r>
      <w:r w:rsidR="00434A4E" w:rsidRPr="00A91934">
        <w:rPr>
          <w:rFonts w:cs="Arial"/>
          <w:sz w:val="22"/>
        </w:rPr>
        <w:t>%</w:t>
      </w:r>
      <w:r w:rsidRPr="00A91934">
        <w:rPr>
          <w:rFonts w:cs="Arial"/>
          <w:sz w:val="22"/>
        </w:rPr>
        <w:t>) evalúa la competencia del profesor para la revisión y mejora de su actividad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</w:p>
    <w:p w:rsidR="003A4C51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Los criterios vinculados a los resultados de las encuestas </w:t>
      </w:r>
      <w:r w:rsidRPr="007274CC">
        <w:rPr>
          <w:rFonts w:cs="Arial"/>
          <w:b/>
          <w:sz w:val="22"/>
        </w:rPr>
        <w:t>se valorarán en función de los resultados obtenidos en las últimas encuestas</w:t>
      </w:r>
      <w:r w:rsidRPr="00A91934">
        <w:rPr>
          <w:rFonts w:cs="Arial"/>
          <w:sz w:val="22"/>
        </w:rPr>
        <w:t xml:space="preserve">. En caso de que el docente tenga resultados de encuestas de años anteriores (un máximo de 4 años), se ha de tener en cuenta la evolución de los resultados en ellas. </w:t>
      </w:r>
      <w:bookmarkEnd w:id="0"/>
    </w:p>
    <w:p w:rsidR="00893364" w:rsidRPr="00A91934" w:rsidRDefault="00893364" w:rsidP="00775675">
      <w:pPr>
        <w:pStyle w:val="TXTnormal"/>
        <w:rPr>
          <w:rFonts w:cs="Arial"/>
          <w:sz w:val="22"/>
        </w:rPr>
      </w:pPr>
    </w:p>
    <w:p w:rsidR="00893364" w:rsidRPr="006D140D" w:rsidRDefault="00893364" w:rsidP="00775675">
      <w:pPr>
        <w:pStyle w:val="TXTnormal"/>
        <w:spacing w:before="120" w:after="120"/>
        <w:rPr>
          <w:rFonts w:cs="Arial"/>
          <w:color w:val="0070C0"/>
          <w:sz w:val="22"/>
        </w:rPr>
      </w:pPr>
      <w:r w:rsidRPr="00A91934">
        <w:rPr>
          <w:rFonts w:cs="Arial"/>
          <w:b/>
          <w:sz w:val="22"/>
        </w:rPr>
        <w:t>Nombre del Profesor/a evaluado/a</w:t>
      </w:r>
      <w:r w:rsidR="006D140D">
        <w:rPr>
          <w:rFonts w:cs="Arial"/>
          <w:sz w:val="22"/>
        </w:rPr>
        <w:t xml:space="preserve">: </w:t>
      </w:r>
      <w:r w:rsidR="009E44F8" w:rsidRPr="009E44F8">
        <w:rPr>
          <w:rFonts w:cs="Arial"/>
          <w:i/>
          <w:sz w:val="22"/>
        </w:rPr>
        <w:t>(especificar</w:t>
      </w:r>
      <w:r w:rsidR="009E44F8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b/>
          <w:sz w:val="22"/>
        </w:rPr>
      </w:pPr>
      <w:r w:rsidRPr="00A91934">
        <w:rPr>
          <w:rFonts w:cs="Arial"/>
          <w:b/>
          <w:sz w:val="22"/>
        </w:rPr>
        <w:t>Facultad:</w:t>
      </w:r>
      <w:r w:rsidR="006D140D">
        <w:rPr>
          <w:rFonts w:cs="Arial"/>
          <w:b/>
          <w:sz w:val="22"/>
        </w:rPr>
        <w:t xml:space="preserve">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Responsable Académico/a</w:t>
      </w:r>
      <w:r w:rsidRPr="00A91934">
        <w:rPr>
          <w:rFonts w:cs="Arial"/>
          <w:sz w:val="22"/>
        </w:rPr>
        <w:t>:</w:t>
      </w:r>
      <w:r w:rsidR="00361E2A">
        <w:rPr>
          <w:rFonts w:cs="Arial"/>
          <w:sz w:val="22"/>
        </w:rPr>
        <w:t xml:space="preserve"> </w:t>
      </w:r>
      <w:r w:rsidR="00361E2A" w:rsidRPr="009E44F8">
        <w:rPr>
          <w:rFonts w:cs="Arial"/>
          <w:i/>
          <w:sz w:val="22"/>
        </w:rPr>
        <w:t>(especificar</w:t>
      </w:r>
      <w:r w:rsidR="00361E2A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Periodo objeto de evaluación</w:t>
      </w:r>
      <w:r w:rsidRPr="00A91934">
        <w:rPr>
          <w:rFonts w:cs="Arial"/>
          <w:sz w:val="22"/>
        </w:rPr>
        <w:t xml:space="preserve">: </w:t>
      </w:r>
      <w:r w:rsidRPr="009E44F8">
        <w:rPr>
          <w:rFonts w:cs="Arial"/>
          <w:i/>
          <w:sz w:val="22"/>
        </w:rPr>
        <w:t>(especificar el periodo evaluado en cada caso: máximo cuatro años, mínimo un año)</w:t>
      </w:r>
      <w:r w:rsidRPr="009E44F8">
        <w:rPr>
          <w:rFonts w:cs="Arial"/>
          <w:sz w:val="22"/>
        </w:rPr>
        <w:t xml:space="preserve">: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Asignaturas:</w:t>
      </w:r>
      <w:r w:rsidRPr="00A91934">
        <w:rPr>
          <w:rFonts w:cs="Arial"/>
          <w:sz w:val="22"/>
        </w:rPr>
        <w:t xml:space="preserve"> </w:t>
      </w:r>
      <w:r w:rsidRPr="009E44F8">
        <w:rPr>
          <w:rFonts w:cs="Arial"/>
          <w:i/>
          <w:sz w:val="22"/>
        </w:rPr>
        <w:t>(especificar titulación, curso, semestre y modalidad de impartición)</w:t>
      </w:r>
      <w:r w:rsidRPr="00A91934">
        <w:rPr>
          <w:rFonts w:cs="Arial"/>
          <w:sz w:val="22"/>
        </w:rPr>
        <w:t>:</w:t>
      </w:r>
    </w:p>
    <w:p w:rsidR="00893364" w:rsidRPr="00A91934" w:rsidRDefault="0053108E" w:rsidP="00893364">
      <w:pPr>
        <w:pStyle w:val="TtuloINDICE1"/>
        <w:rPr>
          <w:rFonts w:cs="Arial"/>
          <w:bCs/>
          <w:color w:val="C2002F"/>
        </w:rPr>
      </w:pPr>
      <w:bookmarkStart w:id="1" w:name="_Toc294966194"/>
      <w:r w:rsidRPr="00A91934">
        <w:rPr>
          <w:rFonts w:cs="Arial"/>
        </w:rPr>
        <w:br w:type="page"/>
      </w:r>
      <w:bookmarkEnd w:id="1"/>
      <w:r w:rsidR="00893364" w:rsidRPr="00A91934">
        <w:rPr>
          <w:rFonts w:cs="Arial"/>
          <w:color w:val="C2002F"/>
        </w:rPr>
        <w:lastRenderedPageBreak/>
        <w:t>I DIMENSIÓN: PLANIFICACIÓN</w:t>
      </w:r>
    </w:p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I. Planificación y Coordinación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1. Indique cómo ha participado en las distintas tareas de coordinación: reuniones departamentales e interdepartamentales, coordinación de práctica y teoría, coordinación horizontal y vertical u otras actividades propuestas. Especifique en qué medida las actividades de coordinación han mejorado su docencia y/o han permitido una mayor colaboración con el resto de profesores/as. Si no ha participado en las tareas de coordinación, explique las causas: 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2. Describa las herramientas que utiliza para conocer inicialmente las características y necesidades formativas de su alumnado: sus conocimientos previos, sus intereses o sus expectativas. Añada, en caso de considerarlo necesario, si los resultados obtenidos han modificado la planificación inicial o el posterior desarrollo de su labor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II. Guía Docente.</w:t>
      </w:r>
    </w:p>
    <w:p w:rsidR="00775675" w:rsidRPr="00A91934" w:rsidRDefault="00775675" w:rsidP="00AC5B7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3a. </w:t>
      </w:r>
      <w:r w:rsidR="00AC5B77" w:rsidRPr="00AC5B77">
        <w:rPr>
          <w:rFonts w:cs="Arial"/>
          <w:sz w:val="22"/>
        </w:rPr>
        <w:t>Indique si acompaña la guía docente con información complementaria que facilite al alumnado la organización de su trabajo. Argumente por qué considera que es una herramienta importante.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3b. ¿Ha comprobado que la bibliografía propuesta en la guía docente se encuentra disponible en los fondos de nuestra biblioteca?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III. Valoración de la planificación de la docencia por parte del alumnado.</w:t>
      </w:r>
    </w:p>
    <w:p w:rsidR="00775675" w:rsidRPr="00A91934" w:rsidRDefault="00775675" w:rsidP="00CD3166">
      <w:pPr>
        <w:spacing w:before="120" w:after="120"/>
        <w:ind w:left="708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4. A continuación puede hacer una valoración de los resultados que ha obtenido en las encuestas de su alumnado. Para responder a este apartado fíjese en las cuestiones referidas a la planificación de la docencia</w:t>
      </w:r>
      <w:r w:rsidR="00AB4897">
        <w:rPr>
          <w:rFonts w:cs="Arial"/>
          <w:sz w:val="22"/>
        </w:rPr>
        <w:t xml:space="preserve"> </w:t>
      </w:r>
      <w:r w:rsidR="00AB4897">
        <w:rPr>
          <w:rFonts w:cs="Arial"/>
          <w:i/>
          <w:sz w:val="22"/>
        </w:rPr>
        <w:t>(preguntas 1 – 2 y 3 de la encuesta de satisfacción con la docencia)</w:t>
      </w:r>
      <w:r w:rsidRPr="00A91934">
        <w:rPr>
          <w:rFonts w:cs="Arial"/>
          <w:sz w:val="22"/>
        </w:rPr>
        <w:t>: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026C43" w:rsidP="00FF5625">
      <w:pPr>
        <w:pStyle w:val="TtuloINDICE1"/>
        <w:spacing w:before="120"/>
        <w:rPr>
          <w:rFonts w:cs="Arial"/>
          <w:color w:val="C2002F"/>
        </w:rPr>
      </w:pPr>
      <w:r w:rsidRPr="00A91934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91934">
        <w:rPr>
          <w:rFonts w:cs="Arial"/>
          <w:color w:val="C2002F"/>
        </w:rPr>
        <w:lastRenderedPageBreak/>
        <w:t>II DIMENSIÓN: DESARROLLO</w:t>
      </w:r>
    </w:p>
    <w:p w:rsidR="00CD3166" w:rsidRPr="00A91934" w:rsidRDefault="00CD3166" w:rsidP="00FF5625">
      <w:pPr>
        <w:widowControl w:val="0"/>
        <w:autoSpaceDE w:val="0"/>
        <w:autoSpaceDN w:val="0"/>
        <w:adjustRightInd w:val="0"/>
        <w:spacing w:before="120" w:line="220" w:lineRule="exact"/>
        <w:rPr>
          <w:rFonts w:cs="Arial"/>
          <w:color w:val="000000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Atención al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5. Describa las actividades de tutoría o cualquier otro mecanismo de seguimiento que haya llevado a cabo con 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6. ¿Cómo valora las relaciones establecidas con sus estudiantes? Si la actitud del alumnado no ha sido positiva, ¿qué ha hecho para mejorar la situación?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II. Obligaciones formales.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7. A continuación le ofrecemos un espacio en el que puede hacer una valoración del cumplimiento de sus obligaciones formales (plazos de entrega, puntualidad en sus compromisos, uso de la plataforma virtual y el SSP…) así como añadir cualquier comentario que </w:t>
      </w:r>
      <w:r w:rsidR="00797042">
        <w:rPr>
          <w:rFonts w:cs="Arial"/>
          <w:sz w:val="22"/>
        </w:rPr>
        <w:t>considere</w:t>
      </w:r>
      <w:r w:rsidRPr="00A91934">
        <w:rPr>
          <w:rFonts w:cs="Arial"/>
          <w:sz w:val="22"/>
        </w:rPr>
        <w:t xml:space="preserve"> oportuno.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Desarrollo efectivo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8. ¿Considera apropiado el grado de participación de su alumnado en clase? Describa las actividades que ha utilizado para potenciar la implicación de los/las estudiantes en el proceso de enseñanza-aprendizaje.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9. Indique si analiza con el alumnado los resultados de los sistemas de evaluación continua y describa cómo influyen en el desarrollo de la asignatura.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10. Señale qué materiales didácticos ha elaborado para el alumnado destacando en cada caso: de qué tipo de material se trata, su finalidad y cuál ha sido el resultado. En el caso de no haber realizado material justifíquelo.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016158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11. Relacione qué actividades académicas o extra-académicas ha propuesto a sus estudiantes: talleres, conferencias, seminarios, visitas u otros procedimientos para estimular y formar al alumnado. Especifique cuál de estas actividades ha sido responsabilidad suya. 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lastRenderedPageBreak/>
        <w:t>12. Describa, con ejemplos, de qué modo ha hecho repercutir su actividad profesional externa y/o investigadora en el desarrollo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79AB" w:rsidRPr="00A91934" w:rsidRDefault="00CD79AB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13. Señale de qué manera hace uso de la plataforma virtual u otros recursos web: con qué herramientas, con qué objetivos y cuál ha sido el resultado.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pStyle w:val="TtuloINDICE1"/>
        <w:rPr>
          <w:rFonts w:cs="Arial"/>
          <w:color w:val="C2002F"/>
        </w:rPr>
      </w:pPr>
      <w:r w:rsidRPr="00A91934">
        <w:rPr>
          <w:rFonts w:cs="Arial"/>
          <w:color w:val="C2002F"/>
        </w:rPr>
        <w:t>III DIMENSIÓN: RESULTADOS</w:t>
      </w: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14. Señale y describa las actividades de formación docente y de asesoramiento pedagógico en las que ha participado en los últimos cuatro años. Trate, en la medida de lo posible, de dar cuenta de los siguientes elementos: título, fecha y duración aproximada y sobre todo de qué modo considera que ha influido en su docencia.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15. Señale y describa los proyectos de innovación y/o investigación docente en los que ha participado en los últimos cuatro años o participa actualmente.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16. Describa de qué manera utiliza su investigación / su actividad profesional como recurso clave para la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17. Señale y describa brevemente las actividades que han contribuido al aprendizaje de sus estudiantes y destacan por su carácter pionero.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18. Para poder valorar su capacidad de proponer acciones de mejora, señale en qué sentido le gustaría modificar su labor docente, y qué sería necesario para ello.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FF5625" w:rsidRPr="00A91934" w:rsidRDefault="00FF5625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Pr="00A9193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II. Compromiso institucional.</w:t>
      </w:r>
    </w:p>
    <w:p w:rsidR="00CD3166" w:rsidRPr="00A91934" w:rsidRDefault="00CD3166" w:rsidP="003D6AD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19. </w:t>
      </w:r>
      <w:r w:rsidR="00E03D8C">
        <w:rPr>
          <w:rFonts w:cs="Arial"/>
          <w:sz w:val="22"/>
        </w:rPr>
        <w:t>Describa su participación en</w:t>
      </w:r>
      <w:r w:rsidRPr="00A91934">
        <w:rPr>
          <w:rFonts w:cs="Arial"/>
          <w:sz w:val="22"/>
        </w:rPr>
        <w:t xml:space="preserve"> las actividades relacionadas con la dinamización y búsqueda de colaboraciones con empresas, organismos y/o instituciones</w:t>
      </w:r>
      <w:r w:rsidR="00E03D8C">
        <w:rPr>
          <w:rFonts w:cs="Arial"/>
          <w:sz w:val="22"/>
        </w:rPr>
        <w:t>, organización y participación en distintos proyectos de la Universidad</w:t>
      </w:r>
      <w:r w:rsidRPr="00A91934">
        <w:rPr>
          <w:rFonts w:cs="Arial"/>
          <w:sz w:val="22"/>
        </w:rPr>
        <w:t>.</w:t>
      </w:r>
      <w:r w:rsidR="003D6AD7">
        <w:rPr>
          <w:rFonts w:cs="Arial"/>
          <w:sz w:val="22"/>
        </w:rPr>
        <w:t xml:space="preserve"> 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20. Detalle cuál ha sido su participación</w:t>
      </w:r>
      <w:r w:rsidR="00332D5C">
        <w:rPr>
          <w:rFonts w:cs="Arial"/>
          <w:sz w:val="22"/>
        </w:rPr>
        <w:t xml:space="preserve"> en </w:t>
      </w:r>
      <w:r w:rsidR="00332D5C" w:rsidRPr="00A91934">
        <w:rPr>
          <w:rFonts w:cs="Arial"/>
          <w:sz w:val="22"/>
        </w:rPr>
        <w:t>las actividades del departamento al que pertenece</w:t>
      </w:r>
      <w:r w:rsidR="00332D5C">
        <w:rPr>
          <w:rFonts w:cs="Arial"/>
          <w:sz w:val="22"/>
        </w:rPr>
        <w:t xml:space="preserve">, y en su </w:t>
      </w:r>
      <w:r w:rsidRPr="00A91934">
        <w:rPr>
          <w:rFonts w:cs="Arial"/>
          <w:sz w:val="22"/>
        </w:rPr>
        <w:t>promoción y difusión, tanto interna como externa</w:t>
      </w:r>
      <w:r w:rsidR="00332D5C">
        <w:rPr>
          <w:rFonts w:cs="Arial"/>
          <w:sz w:val="22"/>
        </w:rPr>
        <w:t>mente.</w:t>
      </w:r>
      <w:bookmarkStart w:id="2" w:name="_GoBack"/>
      <w:bookmarkEnd w:id="2"/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Grado de satisfacción global del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21. A continuación le ofrecemos la posibilidad de valorar los resultados de la satisfacción del alumnado, teniendo en cuenta, si lo considera oportuno, los factores que hayan condicionado dichos datos.</w:t>
      </w:r>
      <w:r w:rsidR="00DA42BD">
        <w:rPr>
          <w:rFonts w:cs="Arial"/>
          <w:sz w:val="22"/>
        </w:rPr>
        <w:t xml:space="preserve"> </w:t>
      </w:r>
      <w:r w:rsidR="00DA42BD">
        <w:rPr>
          <w:rFonts w:cs="Arial"/>
          <w:i/>
          <w:sz w:val="22"/>
        </w:rPr>
        <w:t>(Puede consultar los resultados obtenidos en la encuesta de satisfacción con la docencia, especialmente las preguntas 12 y 13).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8F0C69" w:rsidRPr="00A91934" w:rsidRDefault="008F0C69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Para finalizar, puede indicar aquellos aspectos que considere importantes para el aprendizaje de su alumnado y para la mejora de la universidad en su conjunto</w:t>
      </w:r>
      <w:r w:rsidR="008F0C69" w:rsidRPr="00A91934">
        <w:rPr>
          <w:rFonts w:cs="Arial"/>
          <w:sz w:val="22"/>
        </w:rPr>
        <w:t>, añadir propuestas de mejora para sí mismo u</w:t>
      </w:r>
      <w:r w:rsidR="001D5380" w:rsidRPr="00A91934">
        <w:rPr>
          <w:rFonts w:cs="Arial"/>
          <w:sz w:val="22"/>
        </w:rPr>
        <w:t xml:space="preserve"> otra información</w:t>
      </w:r>
      <w:r w:rsidR="008F0C69" w:rsidRPr="00A91934">
        <w:rPr>
          <w:rFonts w:cs="Arial"/>
          <w:sz w:val="22"/>
        </w:rPr>
        <w:t xml:space="preserve"> que no haya podido reflejar en los apartados anteriores</w:t>
      </w:r>
      <w:r w:rsidRPr="00A91934">
        <w:rPr>
          <w:rFonts w:cs="Arial"/>
          <w:sz w:val="22"/>
        </w:rPr>
        <w:t>.</w:t>
      </w:r>
    </w:p>
    <w:p w:rsidR="00434A4E" w:rsidRPr="00A91934" w:rsidRDefault="00CD3166" w:rsidP="008F0C69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sectPr w:rsidR="00434A4E" w:rsidRPr="00A91934" w:rsidSect="00797042">
      <w:headerReference w:type="default" r:id="rId13"/>
      <w:type w:val="continuous"/>
      <w:pgSz w:w="11900" w:h="16840"/>
      <w:pgMar w:top="1474" w:right="1418" w:bottom="1134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endnote>
  <w:end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9C6CBE" w:rsidRDefault="00CD3166" w:rsidP="00FE1F5E">
    <w:pPr>
      <w:pStyle w:val="Piedepgina"/>
    </w:pPr>
    <w:r>
      <w:t>PROGRAMA DOCENTIA 201</w:t>
    </w:r>
    <w:r w:rsidR="008140CC">
      <w:t>9</w:t>
    </w:r>
    <w:r w:rsidR="000C3EB0">
      <w:t>-20</w:t>
    </w:r>
    <w:r w:rsidR="008140CC">
      <w:t>20</w:t>
    </w:r>
    <w:r w:rsidRPr="00D4682A">
      <w:t>_UTC</w:t>
    </w:r>
    <w:r w:rsidRPr="009C6CBE">
      <w:t xml:space="preserve"> </w:t>
    </w:r>
    <w:r w:rsidRPr="009C6CBE">
      <w:tab/>
      <w:t>[</w:t>
    </w:r>
    <w:r w:rsidRPr="009C6CBE">
      <w:fldChar w:fldCharType="begin"/>
    </w:r>
    <w:r w:rsidRPr="009C6CBE">
      <w:instrText>PAGE   \* MERGEFORMAT</w:instrText>
    </w:r>
    <w:r w:rsidRPr="009C6CBE">
      <w:fldChar w:fldCharType="separate"/>
    </w:r>
    <w:r w:rsidR="00332D5C">
      <w:rPr>
        <w:noProof/>
      </w:rPr>
      <w:t>5</w:t>
    </w:r>
    <w:r w:rsidRPr="009C6CBE">
      <w:fldChar w:fldCharType="end"/>
    </w:r>
    <w:r>
      <w:t>]</w:t>
    </w:r>
    <w:r>
      <w:tab/>
      <w:t>Febrero de 20</w:t>
    </w:r>
    <w:r w:rsidR="008140CC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footnote>
  <w:foot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3CB5A6EE" wp14:editId="1FD1D4A0">
          <wp:extent cx="1475117" cy="49855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:rsidR="00CD3166" w:rsidRDefault="00CD3166" w:rsidP="00AF19DA">
    <w:pPr>
      <w:pStyle w:val="Encabezado"/>
      <w:rPr>
        <w:szCs w:val="20"/>
      </w:rPr>
    </w:pPr>
  </w:p>
  <w:p w:rsidR="00CD3166" w:rsidRPr="00AF19DA" w:rsidRDefault="00CD3166" w:rsidP="00AF19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F92EB3" w:rsidRDefault="00CD3166" w:rsidP="00770D9F">
    <w:pPr>
      <w:pStyle w:val="Encabezado"/>
    </w:pPr>
    <w:r w:rsidRPr="00B025D5">
      <w:t xml:space="preserve"> </w:t>
    </w:r>
    <w:r w:rsidR="00770D9F">
      <w:rPr>
        <w:noProof/>
        <w:szCs w:val="20"/>
      </w:rPr>
      <w:drawing>
        <wp:inline distT="0" distB="0" distL="0" distR="0" wp14:anchorId="419D6443" wp14:editId="4E1C2945">
          <wp:extent cx="1475117" cy="49855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4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6"/>
  </w:num>
  <w:num w:numId="4">
    <w:abstractNumId w:val="31"/>
  </w:num>
  <w:num w:numId="5">
    <w:abstractNumId w:val="13"/>
  </w:num>
  <w:num w:numId="6">
    <w:abstractNumId w:val="19"/>
  </w:num>
  <w:num w:numId="7">
    <w:abstractNumId w:val="27"/>
  </w:num>
  <w:num w:numId="8">
    <w:abstractNumId w:val="29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3"/>
  </w:num>
  <w:num w:numId="21">
    <w:abstractNumId w:val="34"/>
  </w:num>
  <w:num w:numId="22">
    <w:abstractNumId w:val="11"/>
  </w:num>
  <w:num w:numId="23">
    <w:abstractNumId w:val="21"/>
  </w:num>
  <w:num w:numId="24">
    <w:abstractNumId w:val="24"/>
  </w:num>
  <w:num w:numId="25">
    <w:abstractNumId w:val="15"/>
  </w:num>
  <w:num w:numId="26">
    <w:abstractNumId w:val="17"/>
  </w:num>
  <w:num w:numId="27">
    <w:abstractNumId w:val="20"/>
  </w:num>
  <w:num w:numId="28">
    <w:abstractNumId w:val="30"/>
  </w:num>
  <w:num w:numId="29">
    <w:abstractNumId w:val="29"/>
  </w:num>
  <w:num w:numId="30">
    <w:abstractNumId w:val="34"/>
  </w:num>
  <w:num w:numId="31">
    <w:abstractNumId w:val="14"/>
  </w:num>
  <w:num w:numId="32">
    <w:abstractNumId w:val="23"/>
  </w:num>
  <w:num w:numId="33">
    <w:abstractNumId w:val="12"/>
  </w:num>
  <w:num w:numId="34">
    <w:abstractNumId w:val="22"/>
  </w:num>
  <w:num w:numId="35">
    <w:abstractNumId w:val="28"/>
  </w:num>
  <w:num w:numId="36">
    <w:abstractNumId w:val="25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2A"/>
    <w:rsid w:val="00000C31"/>
    <w:rsid w:val="00016158"/>
    <w:rsid w:val="00017438"/>
    <w:rsid w:val="00026C43"/>
    <w:rsid w:val="00037AA4"/>
    <w:rsid w:val="00037E93"/>
    <w:rsid w:val="000778C3"/>
    <w:rsid w:val="000C3EB0"/>
    <w:rsid w:val="000D3150"/>
    <w:rsid w:val="000F755D"/>
    <w:rsid w:val="00103F68"/>
    <w:rsid w:val="0016412C"/>
    <w:rsid w:val="00196332"/>
    <w:rsid w:val="001B260B"/>
    <w:rsid w:val="001B68B1"/>
    <w:rsid w:val="001D0EBC"/>
    <w:rsid w:val="001D5380"/>
    <w:rsid w:val="001E31DF"/>
    <w:rsid w:val="001F3816"/>
    <w:rsid w:val="001F7604"/>
    <w:rsid w:val="0020716D"/>
    <w:rsid w:val="00213394"/>
    <w:rsid w:val="0022190F"/>
    <w:rsid w:val="00245BB4"/>
    <w:rsid w:val="002B5417"/>
    <w:rsid w:val="002E48BB"/>
    <w:rsid w:val="003069FF"/>
    <w:rsid w:val="0032704B"/>
    <w:rsid w:val="00330260"/>
    <w:rsid w:val="00332D5C"/>
    <w:rsid w:val="0035641E"/>
    <w:rsid w:val="00361E2A"/>
    <w:rsid w:val="003675F1"/>
    <w:rsid w:val="00371A27"/>
    <w:rsid w:val="00386F12"/>
    <w:rsid w:val="003A4C51"/>
    <w:rsid w:val="003B77F0"/>
    <w:rsid w:val="003D6AD7"/>
    <w:rsid w:val="003E0FFD"/>
    <w:rsid w:val="003F443A"/>
    <w:rsid w:val="003F6EE0"/>
    <w:rsid w:val="00434A4E"/>
    <w:rsid w:val="004A061B"/>
    <w:rsid w:val="004A3389"/>
    <w:rsid w:val="004B24BB"/>
    <w:rsid w:val="004B2AF8"/>
    <w:rsid w:val="004B4C94"/>
    <w:rsid w:val="004B7F34"/>
    <w:rsid w:val="0053108E"/>
    <w:rsid w:val="00536A0C"/>
    <w:rsid w:val="00550B0B"/>
    <w:rsid w:val="00583C83"/>
    <w:rsid w:val="005A2C8C"/>
    <w:rsid w:val="005C2551"/>
    <w:rsid w:val="005F36ED"/>
    <w:rsid w:val="00601F59"/>
    <w:rsid w:val="00636285"/>
    <w:rsid w:val="00682B0D"/>
    <w:rsid w:val="006A7748"/>
    <w:rsid w:val="006D140D"/>
    <w:rsid w:val="00713F39"/>
    <w:rsid w:val="00726167"/>
    <w:rsid w:val="007274CC"/>
    <w:rsid w:val="00751741"/>
    <w:rsid w:val="00770D9F"/>
    <w:rsid w:val="00775675"/>
    <w:rsid w:val="00797042"/>
    <w:rsid w:val="007C5D01"/>
    <w:rsid w:val="007D12F7"/>
    <w:rsid w:val="007D4057"/>
    <w:rsid w:val="007E6BF5"/>
    <w:rsid w:val="007E7DC0"/>
    <w:rsid w:val="00802EFC"/>
    <w:rsid w:val="008030C5"/>
    <w:rsid w:val="00812124"/>
    <w:rsid w:val="008133AC"/>
    <w:rsid w:val="008140CC"/>
    <w:rsid w:val="00823D0E"/>
    <w:rsid w:val="0083059C"/>
    <w:rsid w:val="00851481"/>
    <w:rsid w:val="00893364"/>
    <w:rsid w:val="008A3E0E"/>
    <w:rsid w:val="008A7031"/>
    <w:rsid w:val="008D060E"/>
    <w:rsid w:val="008D1FAC"/>
    <w:rsid w:val="008E765B"/>
    <w:rsid w:val="008F0C69"/>
    <w:rsid w:val="008F4F50"/>
    <w:rsid w:val="009120DA"/>
    <w:rsid w:val="00917E8B"/>
    <w:rsid w:val="009203DC"/>
    <w:rsid w:val="009422CF"/>
    <w:rsid w:val="009675E7"/>
    <w:rsid w:val="0097508A"/>
    <w:rsid w:val="009813C1"/>
    <w:rsid w:val="009C6CBE"/>
    <w:rsid w:val="009E44F8"/>
    <w:rsid w:val="009F5D0B"/>
    <w:rsid w:val="00A17B20"/>
    <w:rsid w:val="00A26BB2"/>
    <w:rsid w:val="00A36447"/>
    <w:rsid w:val="00A44DEE"/>
    <w:rsid w:val="00A82CB8"/>
    <w:rsid w:val="00A82D08"/>
    <w:rsid w:val="00A91934"/>
    <w:rsid w:val="00AA4721"/>
    <w:rsid w:val="00AB4897"/>
    <w:rsid w:val="00AB5564"/>
    <w:rsid w:val="00AB6028"/>
    <w:rsid w:val="00AC5B77"/>
    <w:rsid w:val="00AF19DA"/>
    <w:rsid w:val="00B025D5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26"/>
    <w:rsid w:val="00C15FB5"/>
    <w:rsid w:val="00C42AFE"/>
    <w:rsid w:val="00C64724"/>
    <w:rsid w:val="00C73A65"/>
    <w:rsid w:val="00C8734E"/>
    <w:rsid w:val="00CD3166"/>
    <w:rsid w:val="00CD6009"/>
    <w:rsid w:val="00CD79AB"/>
    <w:rsid w:val="00D07C8C"/>
    <w:rsid w:val="00D40086"/>
    <w:rsid w:val="00D4682A"/>
    <w:rsid w:val="00D645EF"/>
    <w:rsid w:val="00D6506B"/>
    <w:rsid w:val="00DA42BD"/>
    <w:rsid w:val="00DB2BD9"/>
    <w:rsid w:val="00DD5E72"/>
    <w:rsid w:val="00DD77D3"/>
    <w:rsid w:val="00E03D8C"/>
    <w:rsid w:val="00E20F84"/>
    <w:rsid w:val="00E82EDB"/>
    <w:rsid w:val="00E871D2"/>
    <w:rsid w:val="00E94A51"/>
    <w:rsid w:val="00EA5038"/>
    <w:rsid w:val="00EC557C"/>
    <w:rsid w:val="00ED498E"/>
    <w:rsid w:val="00EE4EAA"/>
    <w:rsid w:val="00F06059"/>
    <w:rsid w:val="00F06B20"/>
    <w:rsid w:val="00F35EDA"/>
    <w:rsid w:val="00F367C0"/>
    <w:rsid w:val="00F51AED"/>
    <w:rsid w:val="00F92EB3"/>
    <w:rsid w:val="00FE1F5E"/>
    <w:rsid w:val="00FF2F84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26C4B9D4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434A4E"/>
    <w:pPr>
      <w:spacing w:before="240" w:after="240" w:line="360" w:lineRule="auto"/>
    </w:pPr>
    <w:rPr>
      <w:rFonts w:cs="Roboto-Bold"/>
      <w:b/>
      <w:bCs/>
      <w:color w:val="000000" w:themeColor="text1"/>
      <w:sz w:val="22"/>
      <w:szCs w:val="22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6D6421-3E18-4998-825F-5C1F6AF3E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</Template>
  <TotalTime>161</TotalTime>
  <Pages>6</Pages>
  <Words>1235</Words>
  <Characters>6796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34</cp:revision>
  <cp:lastPrinted>2018-02-27T10:55:00Z</cp:lastPrinted>
  <dcterms:created xsi:type="dcterms:W3CDTF">2018-01-31T12:43:00Z</dcterms:created>
  <dcterms:modified xsi:type="dcterms:W3CDTF">2020-02-10T12:52:00Z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